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2585" w14:textId="516E3692" w:rsidR="000D5FDD" w:rsidRDefault="006270B3" w:rsidP="006519DB">
      <w:pPr>
        <w:ind w:left="5664" w:firstLine="708"/>
      </w:pPr>
      <w:r>
        <w:rPr>
          <w:noProof/>
        </w:rPr>
        <w:pict w14:anchorId="20009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55.85pt;margin-top:-1.3pt;width:94.5pt;height:89.65pt;z-index:251663360;mso-position-horizontal-relative:text;mso-position-vertical-relative:text">
            <v:imagedata r:id="rId4" o:title=""/>
          </v:shape>
        </w:pict>
      </w:r>
    </w:p>
    <w:p w14:paraId="4E6FFCD6" w14:textId="77777777" w:rsidR="00EB2ACE" w:rsidRDefault="00EB2ACE"/>
    <w:p w14:paraId="46B2DAC4" w14:textId="77777777" w:rsidR="004363C7" w:rsidRDefault="004363C7">
      <w:pPr>
        <w:jc w:val="center"/>
        <w:rPr>
          <w:b/>
          <w:sz w:val="40"/>
          <w:u w:val="single"/>
        </w:rPr>
      </w:pPr>
    </w:p>
    <w:p w14:paraId="701803BA" w14:textId="77777777" w:rsidR="004363C7" w:rsidRDefault="004363C7">
      <w:pPr>
        <w:jc w:val="center"/>
        <w:rPr>
          <w:b/>
          <w:sz w:val="40"/>
          <w:u w:val="single"/>
        </w:rPr>
      </w:pPr>
    </w:p>
    <w:p w14:paraId="000FBCA5" w14:textId="77777777" w:rsidR="004363C7" w:rsidRDefault="004363C7" w:rsidP="001B377A">
      <w:pPr>
        <w:rPr>
          <w:b/>
          <w:sz w:val="40"/>
          <w:u w:val="single"/>
        </w:rPr>
      </w:pPr>
    </w:p>
    <w:p w14:paraId="39438D50" w14:textId="53D72769" w:rsidR="000D5FDD" w:rsidRDefault="006519DB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A</w:t>
      </w:r>
      <w:r w:rsidR="000D5FDD">
        <w:rPr>
          <w:b/>
          <w:sz w:val="40"/>
          <w:u w:val="single"/>
        </w:rPr>
        <w:t>ufnahmeantrag</w:t>
      </w:r>
    </w:p>
    <w:p w14:paraId="6F9106C2" w14:textId="77777777" w:rsidR="000D5FDD" w:rsidRDefault="000D5FDD">
      <w:pPr>
        <w:jc w:val="center"/>
        <w:rPr>
          <w:b/>
          <w:sz w:val="40"/>
          <w:u w:val="single"/>
        </w:rPr>
      </w:pPr>
    </w:p>
    <w:p w14:paraId="29BD325F" w14:textId="77777777" w:rsidR="000D5FDD" w:rsidRDefault="000D5FDD">
      <w:pPr>
        <w:jc w:val="center"/>
        <w:rPr>
          <w:b/>
          <w:sz w:val="40"/>
          <w:u w:val="single"/>
        </w:rPr>
      </w:pPr>
    </w:p>
    <w:p w14:paraId="5A421D95" w14:textId="77777777" w:rsidR="000D5FDD" w:rsidRDefault="00EB2ACE">
      <w:pPr>
        <w:pStyle w:val="berschrift1"/>
      </w:pPr>
      <w:r>
        <w:t>Der</w:t>
      </w:r>
      <w:r w:rsidR="000D5FDD">
        <w:t xml:space="preserve"> Sportverein _________________________________________</w:t>
      </w:r>
    </w:p>
    <w:p w14:paraId="3575CA60" w14:textId="77777777" w:rsidR="000D5FDD" w:rsidRDefault="000D5FDD">
      <w:pPr>
        <w:pStyle w:val="berschrift1"/>
      </w:pPr>
    </w:p>
    <w:p w14:paraId="02E19846" w14:textId="77777777" w:rsidR="000D5FDD" w:rsidRDefault="00281A63">
      <w:pPr>
        <w:pStyle w:val="berschrift1"/>
        <w:jc w:val="center"/>
      </w:pPr>
      <w:r>
        <w:t>stellt den Antrag</w:t>
      </w:r>
      <w:r w:rsidR="006519DB">
        <w:t xml:space="preserve"> um die Aufnahme in den</w:t>
      </w:r>
    </w:p>
    <w:p w14:paraId="239B6F47" w14:textId="77777777" w:rsidR="000D5FDD" w:rsidRDefault="000D5FDD">
      <w:pPr>
        <w:pStyle w:val="berschrift1"/>
      </w:pPr>
    </w:p>
    <w:p w14:paraId="1D08B2F7" w14:textId="77777777" w:rsidR="000D5FDD" w:rsidRDefault="006519DB">
      <w:pPr>
        <w:pStyle w:val="berschrift1"/>
        <w:jc w:val="center"/>
        <w:rPr>
          <w:b/>
          <w:sz w:val="36"/>
        </w:rPr>
      </w:pPr>
      <w:r>
        <w:rPr>
          <w:b/>
          <w:sz w:val="36"/>
        </w:rPr>
        <w:t>Bezirkssportbund</w:t>
      </w:r>
      <w:r w:rsidR="000D5FDD">
        <w:rPr>
          <w:b/>
          <w:sz w:val="36"/>
        </w:rPr>
        <w:t xml:space="preserve"> Berlin </w:t>
      </w:r>
      <w:r>
        <w:rPr>
          <w:b/>
          <w:sz w:val="36"/>
        </w:rPr>
        <w:t>Pankow</w:t>
      </w:r>
      <w:r w:rsidR="000D5FDD">
        <w:rPr>
          <w:b/>
          <w:sz w:val="36"/>
        </w:rPr>
        <w:t xml:space="preserve"> e.V.</w:t>
      </w:r>
    </w:p>
    <w:p w14:paraId="71C672BD" w14:textId="77777777" w:rsidR="000D5FDD" w:rsidRDefault="000D5FDD">
      <w:pPr>
        <w:rPr>
          <w:sz w:val="28"/>
        </w:rPr>
      </w:pPr>
    </w:p>
    <w:p w14:paraId="652CA1A9" w14:textId="77777777" w:rsidR="000D5FDD" w:rsidRDefault="000D5FDD">
      <w:pPr>
        <w:jc w:val="center"/>
        <w:rPr>
          <w:sz w:val="28"/>
        </w:rPr>
      </w:pPr>
      <w:proofErr w:type="gramStart"/>
      <w:r>
        <w:rPr>
          <w:sz w:val="28"/>
        </w:rPr>
        <w:t>zum  _</w:t>
      </w:r>
      <w:proofErr w:type="gramEnd"/>
      <w:r>
        <w:rPr>
          <w:sz w:val="28"/>
        </w:rPr>
        <w:t>__________</w:t>
      </w:r>
    </w:p>
    <w:p w14:paraId="7C42CAE6" w14:textId="77777777" w:rsidR="000D5FDD" w:rsidRDefault="000D5FDD">
      <w:pPr>
        <w:rPr>
          <w:sz w:val="28"/>
        </w:rPr>
      </w:pPr>
    </w:p>
    <w:p w14:paraId="296ED916" w14:textId="77777777" w:rsidR="000D5FDD" w:rsidRDefault="000D5FDD">
      <w:pPr>
        <w:rPr>
          <w:sz w:val="28"/>
        </w:rPr>
      </w:pPr>
    </w:p>
    <w:p w14:paraId="1C8ADA77" w14:textId="77777777" w:rsidR="000D5FDD" w:rsidRDefault="000D5FDD">
      <w:pPr>
        <w:rPr>
          <w:sz w:val="28"/>
        </w:rPr>
      </w:pPr>
      <w:r>
        <w:rPr>
          <w:sz w:val="28"/>
        </w:rPr>
        <w:t>Wir erkennen die Satzung de</w:t>
      </w:r>
      <w:r w:rsidR="006519DB">
        <w:rPr>
          <w:sz w:val="28"/>
        </w:rPr>
        <w:t>s</w:t>
      </w:r>
      <w:r>
        <w:rPr>
          <w:sz w:val="28"/>
        </w:rPr>
        <w:t xml:space="preserve"> </w:t>
      </w:r>
      <w:r w:rsidR="006519DB">
        <w:rPr>
          <w:sz w:val="28"/>
        </w:rPr>
        <w:t>BSB</w:t>
      </w:r>
      <w:r>
        <w:rPr>
          <w:sz w:val="28"/>
        </w:rPr>
        <w:t xml:space="preserve"> e. V. und die Beitragsordnung an.</w:t>
      </w:r>
    </w:p>
    <w:p w14:paraId="15EBC6EC" w14:textId="77777777" w:rsidR="000D5FDD" w:rsidRDefault="000D5FDD">
      <w:pPr>
        <w:rPr>
          <w:sz w:val="28"/>
        </w:rPr>
      </w:pPr>
    </w:p>
    <w:p w14:paraId="113B0E59" w14:textId="77777777" w:rsidR="000D5FDD" w:rsidRDefault="000D5FDD">
      <w:pPr>
        <w:rPr>
          <w:sz w:val="28"/>
        </w:rPr>
      </w:pPr>
      <w:r>
        <w:rPr>
          <w:sz w:val="28"/>
        </w:rPr>
        <w:t>Folgende</w:t>
      </w:r>
      <w:r w:rsidR="00EB2ACE">
        <w:rPr>
          <w:sz w:val="28"/>
        </w:rPr>
        <w:t>,</w:t>
      </w:r>
      <w:r>
        <w:rPr>
          <w:sz w:val="28"/>
        </w:rPr>
        <w:t xml:space="preserve"> für die Aufnahme </w:t>
      </w:r>
      <w:r w:rsidR="00281A63">
        <w:rPr>
          <w:sz w:val="28"/>
        </w:rPr>
        <w:t>notwendige</w:t>
      </w:r>
      <w:r>
        <w:rPr>
          <w:sz w:val="28"/>
        </w:rPr>
        <w:t xml:space="preserve"> Anlagen fügen wir bei:</w:t>
      </w:r>
    </w:p>
    <w:p w14:paraId="21A2322B" w14:textId="77777777" w:rsidR="000D5FDD" w:rsidRDefault="000D5FDD">
      <w:pPr>
        <w:rPr>
          <w:sz w:val="28"/>
        </w:rPr>
      </w:pPr>
    </w:p>
    <w:p w14:paraId="666B5A2F" w14:textId="77777777" w:rsidR="000D5FDD" w:rsidRDefault="000D5FDD">
      <w:pPr>
        <w:rPr>
          <w:sz w:val="28"/>
        </w:rPr>
      </w:pPr>
    </w:p>
    <w:p w14:paraId="3F6FB09D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6DB86AEB">
          <v:rect id="_x0000_s1034" style="position:absolute;margin-left:1.1pt;margin-top:3.2pt;width:14.15pt;height:14.15pt;z-index:251660288" o:allowincell="f"/>
        </w:pict>
      </w:r>
      <w:r>
        <w:rPr>
          <w:sz w:val="28"/>
        </w:rPr>
        <w:tab/>
      </w:r>
      <w:r>
        <w:rPr>
          <w:sz w:val="28"/>
        </w:rPr>
        <w:tab/>
        <w:t>Protokoll der Gründungsversammlung</w:t>
      </w:r>
    </w:p>
    <w:p w14:paraId="3AD75452" w14:textId="77777777" w:rsidR="000D5FDD" w:rsidRDefault="000D5FDD">
      <w:pPr>
        <w:rPr>
          <w:sz w:val="28"/>
        </w:rPr>
      </w:pPr>
    </w:p>
    <w:p w14:paraId="71CAAD18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56EA9DD9">
          <v:rect id="_x0000_s1026" style="position:absolute;margin-left:1.1pt;margin-top:3.2pt;width:14.15pt;height:14.15pt;z-index:251654144"/>
        </w:pict>
      </w:r>
      <w:r>
        <w:rPr>
          <w:sz w:val="28"/>
        </w:rPr>
        <w:tab/>
      </w:r>
      <w:r>
        <w:rPr>
          <w:sz w:val="28"/>
        </w:rPr>
        <w:tab/>
        <w:t>Satzung unseres Vereins</w:t>
      </w:r>
    </w:p>
    <w:p w14:paraId="075F73B9" w14:textId="77777777" w:rsidR="000D5FDD" w:rsidRDefault="000D5FDD">
      <w:pPr>
        <w:rPr>
          <w:sz w:val="28"/>
        </w:rPr>
      </w:pPr>
    </w:p>
    <w:p w14:paraId="73E73960" w14:textId="77777777" w:rsidR="000D5FDD" w:rsidRDefault="000D5FDD">
      <w:pPr>
        <w:rPr>
          <w:sz w:val="28"/>
        </w:rPr>
      </w:pPr>
      <w:r>
        <w:rPr>
          <w:noProof/>
        </w:rPr>
        <w:pict w14:anchorId="01B67E01">
          <v:rect id="_x0000_s1035" style="position:absolute;margin-left:1.1pt;margin-top:.7pt;width:14.15pt;height:14.15pt;z-index:251661312"/>
        </w:pict>
      </w:r>
      <w:r>
        <w:rPr>
          <w:sz w:val="28"/>
        </w:rPr>
        <w:tab/>
      </w:r>
      <w:r>
        <w:rPr>
          <w:sz w:val="28"/>
        </w:rPr>
        <w:tab/>
        <w:t>Vereinsregisterauszug</w:t>
      </w:r>
    </w:p>
    <w:p w14:paraId="0891086C" w14:textId="77777777" w:rsidR="000D5FDD" w:rsidRDefault="000D5FDD">
      <w:pPr>
        <w:rPr>
          <w:sz w:val="28"/>
        </w:rPr>
      </w:pPr>
    </w:p>
    <w:p w14:paraId="3EFCC41E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510C9C9E">
          <v:rect id="_x0000_s1027" style="position:absolute;margin-left:1.1pt;margin-top:-.2pt;width:14.15pt;height:14.15pt;z-index:251655168" o:allowincell="f"/>
        </w:pict>
      </w:r>
      <w:r>
        <w:rPr>
          <w:sz w:val="28"/>
        </w:rPr>
        <w:tab/>
      </w:r>
      <w:r>
        <w:rPr>
          <w:sz w:val="28"/>
        </w:rPr>
        <w:tab/>
        <w:t>Gemeinnützigkeitsbestätigung</w:t>
      </w:r>
      <w:r w:rsidR="00281A63">
        <w:rPr>
          <w:sz w:val="28"/>
        </w:rPr>
        <w:t xml:space="preserve"> (Freistellung vom Finanzamt)</w:t>
      </w:r>
    </w:p>
    <w:p w14:paraId="01FC852C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6BE13257">
          <v:rect id="_x0000_s1028" style="position:absolute;margin-left:1.1pt;margin-top:12.5pt;width:14.15pt;height:14.15pt;z-index:251656192" o:allowincell="f"/>
        </w:pict>
      </w:r>
    </w:p>
    <w:p w14:paraId="4F8DAD65" w14:textId="77777777" w:rsidR="000D5FDD" w:rsidRDefault="000D5FDD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Förderwürdigkeitsbestätigung</w:t>
      </w:r>
    </w:p>
    <w:p w14:paraId="0941CF51" w14:textId="77777777" w:rsidR="000D5FDD" w:rsidRDefault="000D5FDD">
      <w:pPr>
        <w:rPr>
          <w:sz w:val="28"/>
        </w:rPr>
      </w:pPr>
    </w:p>
    <w:p w14:paraId="3CBB15D1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39551563">
          <v:rect id="_x0000_s1029" style="position:absolute;margin-left:1.1pt;margin-top:.2pt;width:14.15pt;height:14.15pt;z-index:251657216" o:allowincell="f"/>
        </w:pict>
      </w:r>
      <w:r>
        <w:rPr>
          <w:sz w:val="28"/>
        </w:rPr>
        <w:tab/>
      </w:r>
      <w:r>
        <w:rPr>
          <w:sz w:val="28"/>
        </w:rPr>
        <w:tab/>
        <w:t>Mitgliedschaftsbestätigung im Fachverband __________________</w:t>
      </w:r>
    </w:p>
    <w:p w14:paraId="7040C006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10225275">
          <v:rect id="_x0000_s1030" style="position:absolute;margin-left:1.1pt;margin-top:12.9pt;width:14.15pt;height:14.15pt;z-index:251658240" o:allowincell="f"/>
        </w:pict>
      </w:r>
    </w:p>
    <w:p w14:paraId="7F13A2DB" w14:textId="77777777" w:rsidR="000D5FDD" w:rsidRDefault="000D5FDD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Statistikb</w:t>
      </w:r>
      <w:r w:rsidR="00B41730">
        <w:rPr>
          <w:sz w:val="28"/>
        </w:rPr>
        <w:t>o</w:t>
      </w:r>
      <w:r>
        <w:rPr>
          <w:sz w:val="28"/>
        </w:rPr>
        <w:t>gen</w:t>
      </w:r>
    </w:p>
    <w:p w14:paraId="2F5BB55A" w14:textId="77777777" w:rsidR="000D5FDD" w:rsidRDefault="000D5FDD">
      <w:pPr>
        <w:rPr>
          <w:sz w:val="28"/>
        </w:rPr>
      </w:pPr>
    </w:p>
    <w:p w14:paraId="6C491908" w14:textId="77777777" w:rsidR="000D5FDD" w:rsidRDefault="000D5FDD">
      <w:pPr>
        <w:rPr>
          <w:sz w:val="28"/>
        </w:rPr>
      </w:pPr>
      <w:r>
        <w:rPr>
          <w:noProof/>
          <w:sz w:val="28"/>
        </w:rPr>
        <w:pict w14:anchorId="0FC1FDAA">
          <v:rect id="_x0000_s1031" style="position:absolute;margin-left:1.1pt;margin-top:.6pt;width:14.15pt;height:14.15pt;z-index:251659264" o:allowincell="f"/>
        </w:pict>
      </w:r>
      <w:r>
        <w:rPr>
          <w:sz w:val="28"/>
        </w:rPr>
        <w:tab/>
      </w:r>
      <w:r>
        <w:rPr>
          <w:sz w:val="28"/>
        </w:rPr>
        <w:tab/>
        <w:t>Bemerkungen</w:t>
      </w:r>
      <w:r>
        <w:rPr>
          <w:sz w:val="28"/>
        </w:rPr>
        <w:tab/>
        <w:t>______________________________________</w:t>
      </w:r>
    </w:p>
    <w:p w14:paraId="4B5231DB" w14:textId="77777777" w:rsidR="000D5FDD" w:rsidRDefault="000D5FDD">
      <w:pPr>
        <w:rPr>
          <w:sz w:val="28"/>
        </w:rPr>
      </w:pPr>
    </w:p>
    <w:p w14:paraId="2B4F7268" w14:textId="77777777" w:rsidR="000D5FDD" w:rsidRDefault="000D5FDD">
      <w:pPr>
        <w:rPr>
          <w:sz w:val="28"/>
        </w:rPr>
      </w:pPr>
    </w:p>
    <w:p w14:paraId="21E4BD13" w14:textId="77777777" w:rsidR="000D5FDD" w:rsidRDefault="000D5FDD">
      <w:pPr>
        <w:rPr>
          <w:sz w:val="28"/>
        </w:rPr>
      </w:pPr>
      <w:proofErr w:type="gramStart"/>
      <w:r>
        <w:rPr>
          <w:sz w:val="28"/>
        </w:rPr>
        <w:t>Berlin,  _</w:t>
      </w:r>
      <w:proofErr w:type="gramEnd"/>
      <w:r>
        <w:rPr>
          <w:sz w:val="28"/>
        </w:rPr>
        <w:t>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________________________</w:t>
      </w:r>
    </w:p>
    <w:p w14:paraId="5F364BB5" w14:textId="77777777" w:rsidR="000D5FDD" w:rsidRDefault="000D5FDD"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r>
        <w:t>rechtsverbindliche Unterschrift(en)</w:t>
      </w:r>
    </w:p>
    <w:p w14:paraId="4103355F" w14:textId="77777777" w:rsidR="000D5FDD" w:rsidRDefault="000D5FDD"/>
    <w:sectPr w:rsidR="000D5FDD">
      <w:pgSz w:w="11906" w:h="16838"/>
      <w:pgMar w:top="85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2ACE"/>
    <w:rsid w:val="00055ED8"/>
    <w:rsid w:val="000D5FDD"/>
    <w:rsid w:val="001B377A"/>
    <w:rsid w:val="00281A63"/>
    <w:rsid w:val="004363C7"/>
    <w:rsid w:val="0057450C"/>
    <w:rsid w:val="006270B3"/>
    <w:rsid w:val="006519DB"/>
    <w:rsid w:val="007B15DA"/>
    <w:rsid w:val="0093594D"/>
    <w:rsid w:val="00B41730"/>
    <w:rsid w:val="00EB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345CBA8"/>
  <w15:chartTrackingRefBased/>
  <w15:docId w15:val="{3D63F310-16A2-4A5E-A44A-1994A5B8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Sven\Qualitfikationsma&#223;nahmen.doc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FC4BB5904A7645AAD371C2F0BFF993" ma:contentTypeVersion="2" ma:contentTypeDescription="Ein neues Dokument erstellen." ma:contentTypeScope="" ma:versionID="305f6e28350283b384eff016b230356c">
  <xsd:schema xmlns:xsd="http://www.w3.org/2001/XMLSchema" xmlns:xs="http://www.w3.org/2001/XMLSchema" xmlns:p="http://schemas.microsoft.com/office/2006/metadata/properties" xmlns:ns2="b7f41dbe-6d1e-41c4-911d-e42177f0e851" targetNamespace="http://schemas.microsoft.com/office/2006/metadata/properties" ma:root="true" ma:fieldsID="08717dd0084eb5ed60d1063de1534ee4" ns2:_="">
    <xsd:import namespace="b7f41dbe-6d1e-41c4-911d-e42177f0e8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41dbe-6d1e-41c4-911d-e42177f0e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B6ED8C-2CA3-4A4C-9FBA-D1D0B735A0C4}"/>
</file>

<file path=customXml/itemProps2.xml><?xml version="1.0" encoding="utf-8"?>
<ds:datastoreItem xmlns:ds="http://schemas.openxmlformats.org/officeDocument/2006/customXml" ds:itemID="{607741CA-E2A6-41D1-91A2-49A4406F7F2F}"/>
</file>

<file path=customXml/itemProps3.xml><?xml version="1.0" encoding="utf-8"?>
<ds:datastoreItem xmlns:ds="http://schemas.openxmlformats.org/officeDocument/2006/customXml" ds:itemID="{587815A0-489D-491E-A516-88131F726E5C}"/>
</file>

<file path=docProps/app.xml><?xml version="1.0" encoding="utf-8"?>
<Properties xmlns="http://schemas.openxmlformats.org/officeDocument/2006/extended-properties" xmlns:vt="http://schemas.openxmlformats.org/officeDocument/2006/docPropsVTypes">
  <Template>Qualitfikationsmaßnahmen.doc</Template>
  <TotalTime>0</TotalTime>
  <Pages>1</Pages>
  <Words>101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</vt:lpstr>
    </vt:vector>
  </TitlesOfParts>
  <Company> 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</dc:title>
  <dc:subject/>
  <dc:creator>Schöne</dc:creator>
  <cp:keywords/>
  <cp:lastModifiedBy>Carsten Maaß</cp:lastModifiedBy>
  <cp:revision>5</cp:revision>
  <cp:lastPrinted>2006-02-23T08:02:00Z</cp:lastPrinted>
  <dcterms:created xsi:type="dcterms:W3CDTF">2022-10-13T10:04:00Z</dcterms:created>
  <dcterms:modified xsi:type="dcterms:W3CDTF">2022-10-13T10:06:00Z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0x010100AAFC4BB5904A7645AAD371C2F0BFF993</vt:lpwstr>
  </property>
</Properties>
</file>